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886D39" w:rsidP="006C6916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6C6916">
              <w:rPr>
                <w:rFonts w:ascii="Arial" w:hAnsi="Arial" w:cs="Arial" w:hint="cs"/>
                <w:sz w:val="20"/>
                <w:szCs w:val="20"/>
                <w:rtl/>
              </w:rPr>
              <w:t>11.2013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49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C5F06" w:rsidRPr="00E75D0F" w:rsidTr="00DC5F06">
        <w:trPr>
          <w:trHeight w:val="350"/>
        </w:trPr>
        <w:tc>
          <w:tcPr>
            <w:tcW w:w="1842" w:type="dxa"/>
            <w:shd w:val="clear" w:color="auto" w:fill="E6E6E6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C5F06" w:rsidRPr="00E75D0F" w:rsidTr="00DC5F06">
        <w:trPr>
          <w:trHeight w:val="361"/>
        </w:trPr>
        <w:tc>
          <w:tcPr>
            <w:tcW w:w="1842" w:type="dxa"/>
            <w:shd w:val="clear" w:color="auto" w:fill="E6E6E6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C5F06" w:rsidRPr="00E75D0F" w:rsidTr="00DC5F06">
        <w:trPr>
          <w:trHeight w:val="370"/>
        </w:trPr>
        <w:tc>
          <w:tcPr>
            <w:tcW w:w="1842" w:type="dxa"/>
            <w:shd w:val="clear" w:color="auto" w:fill="E6E6E6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C5F06" w:rsidRPr="00E75D0F" w:rsidRDefault="006C691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11.2013</w:t>
            </w:r>
          </w:p>
        </w:tc>
      </w:tr>
    </w:tbl>
    <w:p w:rsidR="00E75D0F" w:rsidRDefault="00E75D0F" w:rsidP="00DC5F06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C5F0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3453130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4445" b="254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3475" w:rsidRPr="004E5FA3" w:rsidRDefault="00DB3475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71.9pt;margin-top:11.8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EGXUnHdAAAACQEA&#10;AA8AAAAAAAAAAAAAAAAADAUAAGRycy9kb3ducmV2LnhtbFBLBQYAAAAABAAEAPMAAAAWBgAAAAA=&#10;" filled="f" stroked="f">
                <v:textbox>
                  <w:txbxContent>
                    <w:p w:rsidR="00DB3475" w:rsidRPr="004E5FA3" w:rsidRDefault="00DB3475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886D39" w:rsidRPr="00886D39" w:rsidRDefault="00E75D0F" w:rsidP="00661A4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</w:t>
            </w:r>
            <w:r w:rsidR="00886D3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ך</w:t>
            </w:r>
            <w:r w:rsidR="00886D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מעוניינת לרכוש 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תחזוקה ל</w:t>
            </w:r>
            <w:r w:rsidR="00886D39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proofErr w:type="spellStart"/>
            <w:r w:rsidR="00661A4C">
              <w:rPr>
                <w:rFonts w:ascii="Arial" w:hAnsi="Arial" w:cs="Arial"/>
                <w:b/>
                <w:sz w:val="22"/>
                <w:szCs w:val="22"/>
              </w:rPr>
              <w:t>eyeShare</w:t>
            </w:r>
            <w:proofErr w:type="spellEnd"/>
            <w:r w:rsidR="00886D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לניהול ואוטומציה של תהליכי תפעול. </w:t>
            </w:r>
          </w:p>
        </w:tc>
      </w:tr>
    </w:tbl>
    <w:p w:rsidR="00E75D0F" w:rsidRDefault="00661A4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8067EF" wp14:editId="2B202973">
                <wp:simplePos x="0" y="0"/>
                <wp:positionH relativeFrom="column">
                  <wp:posOffset>1217930</wp:posOffset>
                </wp:positionH>
                <wp:positionV relativeFrom="paragraph">
                  <wp:posOffset>61595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3475" w:rsidRPr="004E5FA3" w:rsidRDefault="00DB3475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5.9pt;margin-top:4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IUqr2DcAAAA&#10;CAEAAA8AAAAAAAAAAAAAAAAAEAUAAGRycy9kb3ducmV2LnhtbFBLBQYAAAAABAAEAPMAAAAZBgAA&#10;AAA=&#10;" filled="f" stroked="f">
                <v:textbox>
                  <w:txbxContent>
                    <w:p w:rsidR="00DB3475" w:rsidRPr="004E5FA3" w:rsidRDefault="00DB3475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C5F0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4897120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127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3475" w:rsidRPr="004E5FA3" w:rsidRDefault="00DB3475" w:rsidP="00687B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385.6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IDx+2DdAAAA&#10;CQEAAA8AAAAAAAAAAAAAAAAADwUAAGRycy9kb3ducmV2LnhtbFBLBQYAAAAABAAEAPMAAAAZBgAA&#10;AAA=&#10;" filled="f" stroked="f">
                <v:textbox>
                  <w:txbxContent>
                    <w:p w:rsidR="00DB3475" w:rsidRPr="004E5FA3" w:rsidRDefault="00DB3475" w:rsidP="00687BB7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C5F0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4445" r="3175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B3475" w:rsidRPr="004E5FA3" w:rsidRDefault="00DB3475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DB3475" w:rsidRPr="004E5FA3" w:rsidRDefault="00DB3475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687BB7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0A458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0A4585">
              <w:rPr>
                <w:rFonts w:ascii="Arial" w:hAnsi="Arial" w:cs="Arial" w:hint="cs"/>
                <w:b/>
                <w:sz w:val="22"/>
                <w:szCs w:val="22"/>
                <w:rtl/>
              </w:rPr>
              <w:t>אייהו טכנולוגיות תוכנה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4585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A4585">
              <w:rPr>
                <w:rFonts w:ascii="Arial" w:hAnsi="Arial" w:cs="Arial" w:hint="cs"/>
                <w:b/>
                <w:sz w:val="22"/>
                <w:szCs w:val="22"/>
                <w:rtl/>
              </w:rPr>
              <w:t>513951350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D3332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4585" w:rsidP="006C691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</w:t>
            </w:r>
            <w:r w:rsidR="006C6916"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9,156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4585" w:rsidP="006C691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31.1.201</w:t>
            </w:r>
            <w:r w:rsidR="006C6916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1.2.201</w:t>
            </w:r>
            <w:r w:rsidR="006C6916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C87455" w:rsidRDefault="00C87455" w:rsidP="00661651">
      <w:pPr>
        <w:bidi/>
        <w:rPr>
          <w:rFonts w:ascii="Arial" w:hAnsi="Arial" w:cs="Arial"/>
          <w:bCs/>
          <w:rtl/>
        </w:rPr>
      </w:pPr>
    </w:p>
    <w:p w:rsidR="00E75D0F" w:rsidRPr="00C87455" w:rsidRDefault="00E75D0F" w:rsidP="00661651">
      <w:pPr>
        <w:bidi/>
        <w:rPr>
          <w:rFonts w:ascii="Arial" w:hAnsi="Arial" w:cs="Arial"/>
          <w:bCs/>
          <w:rtl/>
        </w:rPr>
      </w:pPr>
      <w:r w:rsidRPr="00C87455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A37B95" w:rsidRDefault="00DC5F06" w:rsidP="00661A4C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87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Pr="00C87455">
              <w:rPr>
                <w:rFonts w:ascii="Arial" w:hAnsi="Arial" w:cs="Arial"/>
                <w:b/>
                <w:sz w:val="22"/>
                <w:szCs w:val="22"/>
              </w:rPr>
              <w:t>Ayehu</w:t>
            </w:r>
            <w:proofErr w:type="spellEnd"/>
            <w:r w:rsidRPr="00C87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היא </w:t>
            </w:r>
            <w:r w:rsidR="00C87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היצרן 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תוכנת </w:t>
            </w:r>
            <w:proofErr w:type="spellStart"/>
            <w:r w:rsidR="00661A4C">
              <w:rPr>
                <w:rFonts w:ascii="Arial" w:hAnsi="Arial" w:cs="Arial"/>
                <w:b/>
                <w:sz w:val="22"/>
                <w:szCs w:val="22"/>
              </w:rPr>
              <w:t>eyeShare</w:t>
            </w:r>
            <w:proofErr w:type="spellEnd"/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והספק היחיד שיכול לתת שירותי תחזוקה לתוכנה זו. 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DC5F0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B19" w:rsidRDefault="00A90B19">
      <w:r>
        <w:separator/>
      </w:r>
    </w:p>
  </w:endnote>
  <w:endnote w:type="continuationSeparator" w:id="0">
    <w:p w:rsidR="00A90B19" w:rsidRDefault="00A90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475" w:rsidRDefault="00DB3475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6C6916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DB3475" w:rsidRDefault="00DB3475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DB3475" w:rsidRDefault="00DB3475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DB3475" w:rsidRPr="000A6440" w:rsidRDefault="00DB3475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B19" w:rsidRDefault="00A90B19">
      <w:r>
        <w:separator/>
      </w:r>
    </w:p>
  </w:footnote>
  <w:footnote w:type="continuationSeparator" w:id="0">
    <w:p w:rsidR="00A90B19" w:rsidRDefault="00A90B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DB3475">
      <w:trPr>
        <w:cantSplit/>
      </w:trPr>
      <w:tc>
        <w:tcPr>
          <w:tcW w:w="2500" w:type="pct"/>
          <w:vAlign w:val="center"/>
        </w:tcPr>
        <w:p w:rsidR="00DB3475" w:rsidRDefault="00DB3475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DB3475" w:rsidRDefault="00DB3475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DB3475" w:rsidRDefault="00DB3475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DB3475" w:rsidRDefault="00DB3475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B3475" w:rsidRPr="00AA4CCB" w:rsidRDefault="00DB3475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ED35B96"/>
    <w:multiLevelType w:val="hybridMultilevel"/>
    <w:tmpl w:val="F3582658"/>
    <w:lvl w:ilvl="0" w:tplc="932C7EC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5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5"/>
  </w:num>
  <w:num w:numId="3">
    <w:abstractNumId w:val="11"/>
  </w:num>
  <w:num w:numId="4">
    <w:abstractNumId w:val="17"/>
  </w:num>
  <w:num w:numId="5">
    <w:abstractNumId w:val="7"/>
  </w:num>
  <w:num w:numId="6">
    <w:abstractNumId w:val="16"/>
  </w:num>
  <w:num w:numId="7">
    <w:abstractNumId w:val="1"/>
  </w:num>
  <w:num w:numId="8">
    <w:abstractNumId w:val="8"/>
  </w:num>
  <w:num w:numId="9">
    <w:abstractNumId w:val="15"/>
  </w:num>
  <w:num w:numId="10">
    <w:abstractNumId w:val="10"/>
  </w:num>
  <w:num w:numId="11">
    <w:abstractNumId w:val="3"/>
  </w:num>
  <w:num w:numId="12">
    <w:abstractNumId w:val="12"/>
  </w:num>
  <w:num w:numId="13">
    <w:abstractNumId w:val="4"/>
  </w:num>
  <w:num w:numId="14">
    <w:abstractNumId w:val="0"/>
  </w:num>
  <w:num w:numId="15">
    <w:abstractNumId w:val="13"/>
  </w:num>
  <w:num w:numId="16">
    <w:abstractNumId w:val="14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4585"/>
    <w:rsid w:val="000A6440"/>
    <w:rsid w:val="000C590E"/>
    <w:rsid w:val="000D07DE"/>
    <w:rsid w:val="001245A3"/>
    <w:rsid w:val="00144F9E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66D69"/>
    <w:rsid w:val="00374FF6"/>
    <w:rsid w:val="00384850"/>
    <w:rsid w:val="00385CFC"/>
    <w:rsid w:val="003C3261"/>
    <w:rsid w:val="003C34EE"/>
    <w:rsid w:val="003C4E6A"/>
    <w:rsid w:val="003C7C01"/>
    <w:rsid w:val="003D407A"/>
    <w:rsid w:val="003E15EE"/>
    <w:rsid w:val="003E44F8"/>
    <w:rsid w:val="003E7F41"/>
    <w:rsid w:val="003F220D"/>
    <w:rsid w:val="00480F77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1A4C"/>
    <w:rsid w:val="00665374"/>
    <w:rsid w:val="0067145E"/>
    <w:rsid w:val="00687BB7"/>
    <w:rsid w:val="00692390"/>
    <w:rsid w:val="006A3328"/>
    <w:rsid w:val="006A4B99"/>
    <w:rsid w:val="006B4739"/>
    <w:rsid w:val="006C4FFD"/>
    <w:rsid w:val="006C561C"/>
    <w:rsid w:val="006C6916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86D39"/>
    <w:rsid w:val="008B3B18"/>
    <w:rsid w:val="008B4800"/>
    <w:rsid w:val="008F2600"/>
    <w:rsid w:val="008F4317"/>
    <w:rsid w:val="008F66E4"/>
    <w:rsid w:val="009051B4"/>
    <w:rsid w:val="00907A6B"/>
    <w:rsid w:val="009348E9"/>
    <w:rsid w:val="00936866"/>
    <w:rsid w:val="009463C0"/>
    <w:rsid w:val="00953002"/>
    <w:rsid w:val="009562B1"/>
    <w:rsid w:val="009868B9"/>
    <w:rsid w:val="009A4D9D"/>
    <w:rsid w:val="009B6F00"/>
    <w:rsid w:val="009D237B"/>
    <w:rsid w:val="009E28A4"/>
    <w:rsid w:val="00A177BF"/>
    <w:rsid w:val="00A27371"/>
    <w:rsid w:val="00A37B95"/>
    <w:rsid w:val="00A43115"/>
    <w:rsid w:val="00A56D7D"/>
    <w:rsid w:val="00A67D02"/>
    <w:rsid w:val="00A76DAF"/>
    <w:rsid w:val="00A90B19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87455"/>
    <w:rsid w:val="00CA645C"/>
    <w:rsid w:val="00CA7F65"/>
    <w:rsid w:val="00CB1F9C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61401"/>
    <w:rsid w:val="00D718C8"/>
    <w:rsid w:val="00D77619"/>
    <w:rsid w:val="00D77C3F"/>
    <w:rsid w:val="00D94D7E"/>
    <w:rsid w:val="00DA0BA9"/>
    <w:rsid w:val="00DB0CBA"/>
    <w:rsid w:val="00DB3475"/>
    <w:rsid w:val="00DC5F06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B231C"/>
    <w:rsid w:val="00EC1EFD"/>
    <w:rsid w:val="00ED6318"/>
    <w:rsid w:val="00EE0A78"/>
    <w:rsid w:val="00F02D21"/>
    <w:rsid w:val="00F03DC3"/>
    <w:rsid w:val="00F23B12"/>
    <w:rsid w:val="00F35D1E"/>
    <w:rsid w:val="00F4194F"/>
    <w:rsid w:val="00F4368D"/>
    <w:rsid w:val="00F52885"/>
    <w:rsid w:val="00F5681B"/>
    <w:rsid w:val="00FA4201"/>
    <w:rsid w:val="00FB528F"/>
    <w:rsid w:val="00FB6917"/>
    <w:rsid w:val="00FD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7FCAC-7C3B-4D77-82F2-9DBFEABAB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230</Words>
  <Characters>1155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1383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cp:lastPrinted>2012-11-14T08:34:00Z</cp:lastPrinted>
  <dcterms:created xsi:type="dcterms:W3CDTF">2013-11-10T06:06:00Z</dcterms:created>
  <dcterms:modified xsi:type="dcterms:W3CDTF">2013-11-10T06:06:00Z</dcterms:modified>
</cp:coreProperties>
</file>